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8CC" w:rsidRPr="0095198E" w:rsidRDefault="008D06D7" w:rsidP="008D06D7">
      <w:pPr>
        <w:pStyle w:val="OHBBereichsnamegrau"/>
        <w:ind w:left="-567"/>
      </w:pPr>
      <w:bookmarkStart w:id="0" w:name="_GoBack"/>
      <w:bookmarkEnd w:id="0"/>
      <w:r w:rsidRPr="0095198E">
        <w:drawing>
          <wp:anchor distT="0" distB="0" distL="114300" distR="114300" simplePos="0" relativeHeight="251659264" behindDoc="1" locked="0" layoutInCell="1" allowOverlap="1" wp14:anchorId="0A5EB93B" wp14:editId="6EF4D4F6">
            <wp:simplePos x="0" y="0"/>
            <wp:positionH relativeFrom="column">
              <wp:posOffset>5630545</wp:posOffset>
            </wp:positionH>
            <wp:positionV relativeFrom="paragraph">
              <wp:posOffset>0</wp:posOffset>
            </wp:positionV>
            <wp:extent cx="3952875" cy="539750"/>
            <wp:effectExtent l="0" t="0" r="9525" b="0"/>
            <wp:wrapTight wrapText="bothSides">
              <wp:wrapPolygon edited="0">
                <wp:start x="0" y="0"/>
                <wp:lineTo x="0" y="20584"/>
                <wp:lineTo x="21548" y="20584"/>
                <wp:lineTo x="21548" y="0"/>
                <wp:lineTo x="0" y="0"/>
              </wp:wrapPolygon>
            </wp:wrapTight>
            <wp:docPr id="1" name="Grafik 1" descr="G:\Daten_Krankenhaus\Corporate Design\Grafik Logo\Kinder- und Jugendkrankenhaus\Querformat\CMYK\Kinder- und Jugendkrankenhaus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aten_Krankenhaus\Corporate Design\Grafik Logo\Kinder- und Jugendkrankenhaus\Querformat\CMYK\Kinder- und Jugendkrankenhaus_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808080"/>
        </w:rPr>
        <w:drawing>
          <wp:anchor distT="0" distB="0" distL="114300" distR="114300" simplePos="0" relativeHeight="251660288" behindDoc="0" locked="0" layoutInCell="1" allowOverlap="1" wp14:anchorId="36E2DBE9" wp14:editId="381B4CD1">
            <wp:simplePos x="0" y="0"/>
            <wp:positionH relativeFrom="column">
              <wp:posOffset>2037138</wp:posOffset>
            </wp:positionH>
            <wp:positionV relativeFrom="paragraph">
              <wp:posOffset>382270</wp:posOffset>
            </wp:positionV>
            <wp:extent cx="893445" cy="1162050"/>
            <wp:effectExtent l="0" t="0" r="190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" t="9468" r="9818" b="11242"/>
                    <a:stretch/>
                  </pic:blipFill>
                  <pic:spPr bwMode="auto">
                    <a:xfrm>
                      <a:off x="0" y="0"/>
                      <a:ext cx="89344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EE2" w:rsidRPr="0095198E">
        <w:t>KINDERCHIRURGIE, KINDERUROLOGIE</w:t>
      </w:r>
      <w:r w:rsidR="00710EE2" w:rsidRPr="0095198E">
        <w:br/>
        <w:t>ZENTRUM KINDERCHIRURGIE HANNOVER</w:t>
      </w:r>
    </w:p>
    <w:p w:rsidR="0095198E" w:rsidRDefault="0095198E" w:rsidP="008D06D7">
      <w:pPr>
        <w:pStyle w:val="OHBStandardohneEinzug"/>
        <w:tabs>
          <w:tab w:val="clear" w:pos="4860"/>
          <w:tab w:val="clear" w:pos="5220"/>
        </w:tabs>
        <w:spacing w:after="0"/>
        <w:ind w:left="-567"/>
        <w:rPr>
          <w:caps/>
          <w:noProof/>
          <w:color w:val="76766F"/>
          <w:sz w:val="24"/>
        </w:rPr>
      </w:pPr>
    </w:p>
    <w:p w:rsidR="0095198E" w:rsidRPr="0095198E" w:rsidRDefault="0095198E" w:rsidP="008D06D7">
      <w:pPr>
        <w:pStyle w:val="OHBStandardohneEinzug"/>
        <w:spacing w:after="0"/>
        <w:ind w:left="-567" w:right="10175"/>
        <w:rPr>
          <w:noProof/>
          <w:color w:val="76766F"/>
          <w:sz w:val="24"/>
        </w:rPr>
      </w:pPr>
      <w:r w:rsidRPr="004A228B">
        <w:rPr>
          <w:color w:val="808080"/>
          <w:sz w:val="24"/>
        </w:rPr>
        <w:t>Urotherapeutische Beratung</w:t>
      </w:r>
    </w:p>
    <w:p w:rsidR="00396AB5" w:rsidRPr="0095198E" w:rsidRDefault="0095198E" w:rsidP="0095198E">
      <w:pPr>
        <w:pStyle w:val="OHBStandardohneEinzug"/>
        <w:tabs>
          <w:tab w:val="left" w:pos="10065"/>
        </w:tabs>
        <w:ind w:left="4678"/>
        <w:rPr>
          <w:b/>
          <w:sz w:val="54"/>
          <w:szCs w:val="54"/>
        </w:rPr>
      </w:pPr>
      <w:r w:rsidRPr="0095198E">
        <w:rPr>
          <w:b/>
          <w:sz w:val="54"/>
          <w:szCs w:val="54"/>
        </w:rPr>
        <w:t>Motivationsplan</w:t>
      </w:r>
    </w:p>
    <w:p w:rsidR="0095198E" w:rsidRPr="0095198E" w:rsidRDefault="0095198E" w:rsidP="008D06D7">
      <w:pPr>
        <w:pStyle w:val="OHBStandardohneEinzug"/>
        <w:tabs>
          <w:tab w:val="clear" w:pos="4860"/>
          <w:tab w:val="clear" w:pos="5220"/>
          <w:tab w:val="left" w:pos="11340"/>
        </w:tabs>
        <w:spacing w:after="240"/>
        <w:ind w:left="4678"/>
        <w:rPr>
          <w:b/>
          <w:sz w:val="32"/>
          <w:szCs w:val="32"/>
        </w:rPr>
      </w:pPr>
      <w:r w:rsidRPr="0095198E">
        <w:rPr>
          <w:b/>
          <w:sz w:val="32"/>
          <w:szCs w:val="32"/>
        </w:rPr>
        <w:t xml:space="preserve">Punktekonto für </w:t>
      </w:r>
      <w:r w:rsidRPr="0095198E">
        <w:rPr>
          <w:b/>
          <w:sz w:val="32"/>
          <w:szCs w:val="32"/>
          <w:u w:val="single"/>
        </w:rPr>
        <w:tab/>
      </w:r>
    </w:p>
    <w:tbl>
      <w:tblPr>
        <w:tblStyle w:val="Tabellenraster"/>
        <w:tblpPr w:leftFromText="142" w:rightFromText="142" w:vertAnchor="text" w:horzAnchor="margin" w:tblpXSpec="center" w:tblpY="1"/>
        <w:tblOverlap w:val="never"/>
        <w:tblW w:w="1567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510"/>
        <w:gridCol w:w="1738"/>
        <w:gridCol w:w="1738"/>
        <w:gridCol w:w="1738"/>
        <w:gridCol w:w="1738"/>
        <w:gridCol w:w="1738"/>
        <w:gridCol w:w="1738"/>
        <w:gridCol w:w="1738"/>
      </w:tblGrid>
      <w:tr w:rsidR="0095198E" w:rsidRPr="0095198E" w:rsidTr="008C5E53">
        <w:trPr>
          <w:trHeight w:val="558"/>
        </w:trPr>
        <w:tc>
          <w:tcPr>
            <w:tcW w:w="3510" w:type="dxa"/>
            <w:vAlign w:val="center"/>
          </w:tcPr>
          <w:p w:rsidR="0095198E" w:rsidRPr="0095198E" w:rsidRDefault="0095198E" w:rsidP="0095198E">
            <w:pPr>
              <w:spacing w:after="0"/>
              <w:ind w:left="0"/>
              <w:rPr>
                <w:b/>
                <w:sz w:val="28"/>
                <w:szCs w:val="28"/>
              </w:rPr>
            </w:pPr>
            <w:r w:rsidRPr="0095198E">
              <w:rPr>
                <w:b/>
                <w:sz w:val="28"/>
                <w:szCs w:val="28"/>
              </w:rPr>
              <w:t>Mein Ziel – ich möchte…</w:t>
            </w:r>
          </w:p>
        </w:tc>
        <w:tc>
          <w:tcPr>
            <w:tcW w:w="1738" w:type="dxa"/>
            <w:vAlign w:val="center"/>
          </w:tcPr>
          <w:p w:rsidR="0095198E" w:rsidRPr="0095198E" w:rsidRDefault="0095198E" w:rsidP="0095198E">
            <w:pPr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95198E">
              <w:rPr>
                <w:b/>
                <w:sz w:val="28"/>
                <w:szCs w:val="28"/>
              </w:rPr>
              <w:t>Montag</w:t>
            </w:r>
          </w:p>
        </w:tc>
        <w:tc>
          <w:tcPr>
            <w:tcW w:w="1738" w:type="dxa"/>
            <w:vAlign w:val="center"/>
          </w:tcPr>
          <w:p w:rsidR="0095198E" w:rsidRPr="0095198E" w:rsidRDefault="0095198E" w:rsidP="0095198E">
            <w:pPr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95198E">
              <w:rPr>
                <w:b/>
                <w:sz w:val="28"/>
                <w:szCs w:val="28"/>
              </w:rPr>
              <w:t>Dienstag</w:t>
            </w:r>
          </w:p>
        </w:tc>
        <w:tc>
          <w:tcPr>
            <w:tcW w:w="1738" w:type="dxa"/>
            <w:vAlign w:val="center"/>
          </w:tcPr>
          <w:p w:rsidR="0095198E" w:rsidRPr="0095198E" w:rsidRDefault="0095198E" w:rsidP="0095198E">
            <w:pPr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95198E">
              <w:rPr>
                <w:b/>
                <w:sz w:val="28"/>
                <w:szCs w:val="28"/>
              </w:rPr>
              <w:t>Mittwoch</w:t>
            </w:r>
          </w:p>
        </w:tc>
        <w:tc>
          <w:tcPr>
            <w:tcW w:w="1738" w:type="dxa"/>
            <w:vAlign w:val="center"/>
          </w:tcPr>
          <w:p w:rsidR="0095198E" w:rsidRPr="0095198E" w:rsidRDefault="0095198E" w:rsidP="0095198E">
            <w:pPr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95198E">
              <w:rPr>
                <w:b/>
                <w:sz w:val="28"/>
                <w:szCs w:val="28"/>
              </w:rPr>
              <w:t>Donnerstag</w:t>
            </w:r>
          </w:p>
        </w:tc>
        <w:tc>
          <w:tcPr>
            <w:tcW w:w="1738" w:type="dxa"/>
            <w:vAlign w:val="center"/>
          </w:tcPr>
          <w:p w:rsidR="0095198E" w:rsidRPr="0095198E" w:rsidRDefault="0095198E" w:rsidP="0095198E">
            <w:pPr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95198E">
              <w:rPr>
                <w:b/>
                <w:sz w:val="28"/>
                <w:szCs w:val="28"/>
              </w:rPr>
              <w:t>Freitag</w:t>
            </w:r>
          </w:p>
        </w:tc>
        <w:tc>
          <w:tcPr>
            <w:tcW w:w="1738" w:type="dxa"/>
            <w:vAlign w:val="center"/>
          </w:tcPr>
          <w:p w:rsidR="0095198E" w:rsidRPr="0095198E" w:rsidRDefault="0095198E" w:rsidP="0095198E">
            <w:pPr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95198E">
              <w:rPr>
                <w:b/>
                <w:sz w:val="28"/>
                <w:szCs w:val="28"/>
              </w:rPr>
              <w:t>Samstag</w:t>
            </w:r>
          </w:p>
        </w:tc>
        <w:tc>
          <w:tcPr>
            <w:tcW w:w="1738" w:type="dxa"/>
            <w:vAlign w:val="center"/>
          </w:tcPr>
          <w:p w:rsidR="0095198E" w:rsidRPr="0095198E" w:rsidRDefault="0095198E" w:rsidP="0095198E">
            <w:pPr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95198E">
              <w:rPr>
                <w:b/>
                <w:sz w:val="28"/>
                <w:szCs w:val="28"/>
              </w:rPr>
              <w:t>Sonntag</w:t>
            </w:r>
          </w:p>
        </w:tc>
      </w:tr>
      <w:tr w:rsidR="0095198E" w:rsidRPr="0095198E" w:rsidTr="008C5E53">
        <w:trPr>
          <w:trHeight w:val="914"/>
        </w:trPr>
        <w:tc>
          <w:tcPr>
            <w:tcW w:w="3510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</w:tr>
      <w:tr w:rsidR="0095198E" w:rsidRPr="0095198E" w:rsidTr="008C5E53">
        <w:trPr>
          <w:trHeight w:val="856"/>
        </w:trPr>
        <w:tc>
          <w:tcPr>
            <w:tcW w:w="3510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</w:tr>
      <w:tr w:rsidR="0095198E" w:rsidRPr="0095198E" w:rsidTr="008C5E53">
        <w:trPr>
          <w:trHeight w:val="826"/>
        </w:trPr>
        <w:tc>
          <w:tcPr>
            <w:tcW w:w="3510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</w:tr>
      <w:tr w:rsidR="0095198E" w:rsidRPr="0095198E" w:rsidTr="008C5E53">
        <w:trPr>
          <w:trHeight w:val="852"/>
        </w:trPr>
        <w:tc>
          <w:tcPr>
            <w:tcW w:w="3510" w:type="dxa"/>
            <w:tcBorders>
              <w:bottom w:val="single" w:sz="4" w:space="0" w:color="auto"/>
            </w:tcBorders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</w:tr>
      <w:tr w:rsidR="0095198E" w:rsidRPr="0095198E" w:rsidTr="008C5E53">
        <w:trPr>
          <w:trHeight w:val="317"/>
        </w:trPr>
        <w:tc>
          <w:tcPr>
            <w:tcW w:w="3510" w:type="dxa"/>
          </w:tcPr>
          <w:p w:rsidR="0095198E" w:rsidRPr="0095198E" w:rsidRDefault="0095198E" w:rsidP="0095198E">
            <w:pPr>
              <w:ind w:left="0"/>
              <w:rPr>
                <w:b/>
                <w:sz w:val="28"/>
                <w:szCs w:val="28"/>
              </w:rPr>
            </w:pPr>
            <w:r w:rsidRPr="0095198E">
              <w:rPr>
                <w:b/>
                <w:sz w:val="28"/>
                <w:szCs w:val="28"/>
              </w:rPr>
              <w:t>GESAMTZAHL:</w:t>
            </w:r>
          </w:p>
          <w:p w:rsidR="0095198E" w:rsidRPr="0095198E" w:rsidRDefault="0095198E" w:rsidP="0095198E">
            <w:pPr>
              <w:ind w:left="0"/>
              <w:rPr>
                <w:b/>
                <w:sz w:val="28"/>
                <w:szCs w:val="28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szCs w:val="20"/>
              </w:rPr>
            </w:pPr>
          </w:p>
        </w:tc>
        <w:tc>
          <w:tcPr>
            <w:tcW w:w="1738" w:type="dxa"/>
          </w:tcPr>
          <w:p w:rsidR="0095198E" w:rsidRPr="0095198E" w:rsidRDefault="0095198E" w:rsidP="0095198E">
            <w:pPr>
              <w:ind w:left="0"/>
              <w:rPr>
                <w:b/>
                <w:szCs w:val="20"/>
              </w:rPr>
            </w:pPr>
          </w:p>
        </w:tc>
      </w:tr>
    </w:tbl>
    <w:p w:rsidR="00170616" w:rsidRDefault="008C5E53" w:rsidP="0095198E">
      <w:r w:rsidRPr="00B5294E">
        <w:rPr>
          <w:rFonts w:ascii="Comic Sans MS" w:hAnsi="Comic Sans MS"/>
          <w:noProof/>
          <w:sz w:val="24"/>
        </w:rPr>
        <w:drawing>
          <wp:anchor distT="0" distB="0" distL="114300" distR="114300" simplePos="0" relativeHeight="251661312" behindDoc="0" locked="0" layoutInCell="1" allowOverlap="1" wp14:anchorId="41611531" wp14:editId="4476C946">
            <wp:simplePos x="0" y="0"/>
            <wp:positionH relativeFrom="column">
              <wp:posOffset>8568690</wp:posOffset>
            </wp:positionH>
            <wp:positionV relativeFrom="paragraph">
              <wp:posOffset>3228975</wp:posOffset>
            </wp:positionV>
            <wp:extent cx="1017905" cy="116332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us_WC-Dame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5" t="7772" r="5746" b="5181"/>
                    <a:stretch/>
                  </pic:blipFill>
                  <pic:spPr bwMode="auto">
                    <a:xfrm>
                      <a:off x="0" y="0"/>
                      <a:ext cx="1017905" cy="11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E53" w:rsidRPr="008C5E53" w:rsidRDefault="008C5E53" w:rsidP="008C5E53">
      <w:pPr>
        <w:tabs>
          <w:tab w:val="clear" w:pos="4860"/>
          <w:tab w:val="clear" w:pos="5220"/>
          <w:tab w:val="left" w:pos="3686"/>
          <w:tab w:val="left" w:pos="12900"/>
        </w:tabs>
        <w:ind w:left="1985"/>
        <w:rPr>
          <w:sz w:val="28"/>
          <w:szCs w:val="28"/>
        </w:rPr>
      </w:pPr>
      <w:r w:rsidRPr="008C5E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-249093</wp:posOffset>
                </wp:positionH>
                <wp:positionV relativeFrom="paragraph">
                  <wp:posOffset>0</wp:posOffset>
                </wp:positionV>
                <wp:extent cx="1233055" cy="1403985"/>
                <wp:effectExtent l="0" t="0" r="571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0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12C1" w:rsidRPr="008C5E53" w:rsidRDefault="005812C1" w:rsidP="008C5E53">
                            <w:pPr>
                              <w:spacing w:after="0"/>
                              <w:ind w:left="0"/>
                              <w:rPr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9.6pt;margin-top:0;width:97.1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" stroked="f">
                <v:textbox style="mso-fit-shape-to-text:t">
                  <w:txbxContent>
                    <w:p w:rsidR="005812C1" w:rsidRPr="008C5E53" w:rsidRDefault="005812C1" w:rsidP="008C5E53">
                      <w:pPr>
                        <w:spacing w:after="0"/>
                        <w:ind w:left="0"/>
                        <w:rPr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C5E53">
        <w:rPr>
          <w:sz w:val="28"/>
          <w:szCs w:val="28"/>
        </w:rPr>
        <w:t xml:space="preserve">Bei </w:t>
      </w:r>
      <w:r w:rsidRPr="008C5E53">
        <w:rPr>
          <w:sz w:val="28"/>
          <w:szCs w:val="28"/>
          <w:u w:val="single"/>
        </w:rPr>
        <w:tab/>
      </w:r>
      <w:r w:rsidRPr="008C5E53">
        <w:rPr>
          <w:sz w:val="28"/>
          <w:szCs w:val="28"/>
        </w:rPr>
        <w:t xml:space="preserve"> erreichten Punkten bekomme ich </w:t>
      </w:r>
      <w:r w:rsidRPr="008C5E5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!</w:t>
      </w:r>
    </w:p>
    <w:p w:rsidR="008C5E53" w:rsidRPr="008C5E53" w:rsidRDefault="008C5E53" w:rsidP="008C5E53">
      <w:pPr>
        <w:tabs>
          <w:tab w:val="clear" w:pos="4860"/>
          <w:tab w:val="clear" w:pos="5220"/>
          <w:tab w:val="left" w:pos="3686"/>
          <w:tab w:val="left" w:pos="12900"/>
        </w:tabs>
        <w:ind w:left="1985"/>
        <w:rPr>
          <w:sz w:val="28"/>
          <w:szCs w:val="28"/>
        </w:rPr>
      </w:pPr>
      <w:r w:rsidRPr="008C5E53">
        <w:rPr>
          <w:sz w:val="28"/>
          <w:szCs w:val="28"/>
        </w:rPr>
        <w:t xml:space="preserve">Bei </w:t>
      </w:r>
      <w:r w:rsidRPr="008C5E53">
        <w:rPr>
          <w:sz w:val="28"/>
          <w:szCs w:val="28"/>
          <w:u w:val="single"/>
        </w:rPr>
        <w:tab/>
      </w:r>
      <w:r w:rsidRPr="008C5E53">
        <w:rPr>
          <w:sz w:val="28"/>
          <w:szCs w:val="28"/>
        </w:rPr>
        <w:t xml:space="preserve"> erreichten Punkten machen wir </w:t>
      </w:r>
      <w:r w:rsidRPr="008C5E5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!</w:t>
      </w:r>
    </w:p>
    <w:p w:rsidR="008C5E53" w:rsidRPr="008C5E53" w:rsidRDefault="008C5E53" w:rsidP="008C5E53">
      <w:pPr>
        <w:tabs>
          <w:tab w:val="clear" w:pos="4860"/>
          <w:tab w:val="clear" w:pos="5220"/>
          <w:tab w:val="left" w:pos="3686"/>
          <w:tab w:val="left" w:pos="12900"/>
        </w:tabs>
        <w:ind w:left="1985"/>
        <w:rPr>
          <w:sz w:val="28"/>
          <w:szCs w:val="28"/>
        </w:rPr>
      </w:pPr>
      <w:r w:rsidRPr="008C5E53">
        <w:rPr>
          <w:sz w:val="28"/>
          <w:szCs w:val="28"/>
        </w:rPr>
        <w:t xml:space="preserve">Bei </w:t>
      </w:r>
      <w:r w:rsidRPr="008C5E53">
        <w:rPr>
          <w:sz w:val="28"/>
          <w:szCs w:val="28"/>
          <w:u w:val="single"/>
        </w:rPr>
        <w:tab/>
      </w:r>
      <w:r w:rsidRPr="008C5E53">
        <w:rPr>
          <w:sz w:val="28"/>
          <w:szCs w:val="28"/>
        </w:rPr>
        <w:t xml:space="preserve"> erreichten Punkten darf ich </w:t>
      </w:r>
      <w:r w:rsidRPr="008C5E53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>!</w:t>
      </w:r>
    </w:p>
    <w:p w:rsidR="008C5E53" w:rsidRPr="0095198E" w:rsidRDefault="008C5E53">
      <w:pPr>
        <w:tabs>
          <w:tab w:val="clear" w:pos="4860"/>
          <w:tab w:val="left" w:pos="11624"/>
        </w:tabs>
      </w:pPr>
    </w:p>
    <w:sectPr w:rsidR="008C5E53" w:rsidRPr="0095198E" w:rsidSect="00440D8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6838" w:h="11906" w:orient="landscape" w:code="9"/>
      <w:pgMar w:top="1418" w:right="1134" w:bottom="851" w:left="1134" w:header="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2C1" w:rsidRDefault="005812C1" w:rsidP="00D87410">
      <w:r>
        <w:separator/>
      </w:r>
    </w:p>
    <w:p w:rsidR="005812C1" w:rsidRDefault="005812C1" w:rsidP="00D87410"/>
    <w:p w:rsidR="005812C1" w:rsidRDefault="005812C1" w:rsidP="00D87410"/>
  </w:endnote>
  <w:endnote w:type="continuationSeparator" w:id="0">
    <w:p w:rsidR="005812C1" w:rsidRDefault="005812C1" w:rsidP="00D87410">
      <w:r>
        <w:continuationSeparator/>
      </w:r>
    </w:p>
    <w:p w:rsidR="005812C1" w:rsidRDefault="005812C1" w:rsidP="00D87410"/>
    <w:p w:rsidR="005812C1" w:rsidRDefault="005812C1" w:rsidP="00D8741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2C1" w:rsidRDefault="005812C1" w:rsidP="00D87410"/>
  <w:p w:rsidR="005812C1" w:rsidRDefault="005812C1" w:rsidP="00D87410"/>
  <w:p w:rsidR="005812C1" w:rsidRDefault="005812C1" w:rsidP="00D874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1"/>
      <w:tblW w:w="14629" w:type="dxa"/>
      <w:shd w:val="clear" w:color="auto" w:fill="F3F3F3"/>
      <w:tblLook w:val="01E0" w:firstRow="1" w:lastRow="1" w:firstColumn="1" w:lastColumn="1" w:noHBand="0" w:noVBand="0"/>
    </w:tblPr>
    <w:tblGrid>
      <w:gridCol w:w="6109"/>
      <w:gridCol w:w="5685"/>
      <w:gridCol w:w="1984"/>
      <w:gridCol w:w="851"/>
    </w:tblGrid>
    <w:tr w:rsidR="005812C1" w:rsidTr="00440D83">
      <w:trPr>
        <w:trHeight w:val="378"/>
      </w:trPr>
      <w:tc>
        <w:tcPr>
          <w:tcW w:w="61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5812C1" w:rsidRDefault="005812C1" w:rsidP="008D06D7">
          <w:pPr>
            <w:pStyle w:val="OHBFuzeile"/>
          </w:pPr>
          <w:r>
            <w:t>Urotherapie Motivationsplan  901151</w:t>
          </w:r>
        </w:p>
      </w:tc>
      <w:tc>
        <w:tcPr>
          <w:tcW w:w="56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5812C1" w:rsidRDefault="005812C1">
          <w:pPr>
            <w:pStyle w:val="FuzeileOHB"/>
          </w:pPr>
          <w:r>
            <w:t>Erstellung:</w:t>
          </w:r>
          <w:r>
            <w:tab/>
            <w:t xml:space="preserve">Ott, </w:t>
          </w:r>
          <w:r w:rsidR="00817C4B">
            <w:t>Franziska</w:t>
          </w:r>
        </w:p>
        <w:p w:rsidR="005812C1" w:rsidRDefault="005812C1">
          <w:pPr>
            <w:pStyle w:val="FuzeileOHB"/>
          </w:pPr>
          <w:r>
            <w:t>Prüfung:</w:t>
          </w:r>
          <w:r>
            <w:tab/>
            <w:t>Ludwikowski, Barbara, Dr.</w:t>
          </w:r>
        </w:p>
        <w:p w:rsidR="005812C1" w:rsidRDefault="005812C1">
          <w:pPr>
            <w:pStyle w:val="FuzeileOHB"/>
          </w:pPr>
          <w:r>
            <w:t>Freigabe Inhalt:</w:t>
          </w:r>
          <w:r>
            <w:tab/>
            <w:t xml:space="preserve">Ott, </w:t>
          </w:r>
          <w:r w:rsidR="00817C4B">
            <w:t>Franziska</w:t>
          </w:r>
        </w:p>
        <w:p w:rsidR="005812C1" w:rsidRDefault="005812C1">
          <w:pPr>
            <w:pStyle w:val="FuzeileOHB"/>
          </w:pPr>
          <w:r>
            <w:t>Freigabe Form:</w:t>
          </w:r>
          <w:r>
            <w:tab/>
            <w:t>Buß, Annette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5812C1" w:rsidRDefault="005812C1">
          <w:pPr>
            <w:pStyle w:val="FuzeileOHB"/>
          </w:pPr>
          <w:r>
            <w:t>Erstelldatum:</w:t>
          </w:r>
          <w:r>
            <w:tab/>
          </w:r>
          <w:r w:rsidR="000E408A">
            <w:t>16.05.2022</w:t>
          </w:r>
        </w:p>
        <w:p w:rsidR="005812C1" w:rsidRDefault="005812C1">
          <w:pPr>
            <w:pStyle w:val="FuzeileOHB"/>
          </w:pPr>
          <w:r>
            <w:t>Versionsdatum:</w:t>
          </w:r>
          <w:r>
            <w:tab/>
          </w:r>
          <w:r w:rsidR="000E408A">
            <w:t>16.05.2022</w:t>
          </w:r>
        </w:p>
        <w:p w:rsidR="005812C1" w:rsidRDefault="005812C1">
          <w:pPr>
            <w:pStyle w:val="FuzeileOHB"/>
          </w:pPr>
          <w:r>
            <w:t>Revisionsdatum:</w:t>
          </w:r>
          <w:r>
            <w:tab/>
          </w:r>
        </w:p>
        <w:p w:rsidR="005812C1" w:rsidRDefault="005812C1">
          <w:pPr>
            <w:pStyle w:val="FuzeileOHB"/>
          </w:pPr>
          <w:r>
            <w:t xml:space="preserve">Version: </w:t>
          </w:r>
          <w:r>
            <w:tab/>
          </w:r>
          <w:r w:rsidR="000E408A">
            <w:t>01</w:t>
          </w:r>
        </w:p>
      </w:tc>
      <w:tc>
        <w:tcPr>
          <w:tcW w:w="8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3F3F3"/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5812C1" w:rsidRDefault="005812C1">
          <w:pPr>
            <w:pStyle w:val="FuzeileOHB"/>
          </w:pPr>
          <w:r>
            <w:t xml:space="preserve">Seite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855880">
            <w:rPr>
              <w:noProof/>
            </w:rPr>
            <w:t>1</w:t>
          </w:r>
          <w:r>
            <w:fldChar w:fldCharType="end"/>
          </w:r>
          <w:r>
            <w:t>/</w:t>
          </w:r>
          <w:fldSimple w:instr=" NUMPAGES ">
            <w:r w:rsidR="00855880">
              <w:rPr>
                <w:noProof/>
              </w:rPr>
              <w:t>1</w:t>
            </w:r>
          </w:fldSimple>
        </w:p>
      </w:tc>
    </w:tr>
  </w:tbl>
  <w:p w:rsidR="005812C1" w:rsidRPr="001B4F92" w:rsidRDefault="005812C1" w:rsidP="001B4F92">
    <w:pPr>
      <w:spacing w:after="0" w:line="240" w:lineRule="auto"/>
      <w:rPr>
        <w:sz w:val="12"/>
        <w:szCs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FF8" w:rsidRDefault="006E2FF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2C1" w:rsidRDefault="005812C1" w:rsidP="00D87410">
      <w:r>
        <w:separator/>
      </w:r>
    </w:p>
    <w:p w:rsidR="005812C1" w:rsidRDefault="005812C1" w:rsidP="00D87410"/>
    <w:p w:rsidR="005812C1" w:rsidRDefault="005812C1" w:rsidP="00D87410"/>
  </w:footnote>
  <w:footnote w:type="continuationSeparator" w:id="0">
    <w:p w:rsidR="005812C1" w:rsidRDefault="005812C1" w:rsidP="00D87410">
      <w:r>
        <w:continuationSeparator/>
      </w:r>
    </w:p>
    <w:p w:rsidR="005812C1" w:rsidRDefault="005812C1" w:rsidP="00D87410"/>
    <w:p w:rsidR="005812C1" w:rsidRDefault="005812C1" w:rsidP="00D8741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2C1" w:rsidRDefault="005812C1" w:rsidP="00D87410">
    <w:pPr>
      <w:pStyle w:val="Kopfzeile"/>
    </w:pPr>
  </w:p>
  <w:p w:rsidR="005812C1" w:rsidRDefault="005812C1" w:rsidP="00D87410"/>
  <w:p w:rsidR="005812C1" w:rsidRDefault="005812C1" w:rsidP="00D8741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FF8" w:rsidRDefault="006E2FF8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2FF8" w:rsidRDefault="006E2FF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749B2"/>
    <w:multiLevelType w:val="hybridMultilevel"/>
    <w:tmpl w:val="D2300D0C"/>
    <w:lvl w:ilvl="0" w:tplc="D38A1090">
      <w:start w:val="1"/>
      <w:numFmt w:val="bullet"/>
      <w:pStyle w:val="OHBAufzhlungPunk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4EF726BD"/>
    <w:multiLevelType w:val="multilevel"/>
    <w:tmpl w:val="BCB045F6"/>
    <w:lvl w:ilvl="0">
      <w:start w:val="1"/>
      <w:numFmt w:val="decimal"/>
      <w:pStyle w:val="OHBAufzhlung1Eben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OHBAufzhlung2Ebene"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pStyle w:val="OHBAufzhlung3Ebene"/>
      <w:lvlText w:val="%1.%2.%3."/>
      <w:lvlJc w:val="left"/>
      <w:pPr>
        <w:ind w:left="143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">
    <w:nsid w:val="62FF2DDC"/>
    <w:multiLevelType w:val="hybridMultilevel"/>
    <w:tmpl w:val="5EF41B00"/>
    <w:lvl w:ilvl="0" w:tplc="106A2162">
      <w:numFmt w:val="bullet"/>
      <w:pStyle w:val="OHBGedankenstrichliste"/>
      <w:lvlText w:val="-"/>
      <w:lvlJc w:val="left"/>
      <w:pPr>
        <w:ind w:left="1077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7B135033"/>
    <w:multiLevelType w:val="multilevel"/>
    <w:tmpl w:val="202476D0"/>
    <w:lvl w:ilvl="0">
      <w:start w:val="1"/>
      <w:numFmt w:val="bullet"/>
      <w:pStyle w:val="OHBAufzhlungStrich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1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9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W8xfacgOD38vJqVVukldbOZV6wc=" w:salt="GWsXkiw5q5La/rn1wg2pHw==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98E"/>
    <w:rsid w:val="000044A6"/>
    <w:rsid w:val="0000647D"/>
    <w:rsid w:val="00022803"/>
    <w:rsid w:val="00035264"/>
    <w:rsid w:val="0008503E"/>
    <w:rsid w:val="000A591C"/>
    <w:rsid w:val="000A7F9F"/>
    <w:rsid w:val="000B08DC"/>
    <w:rsid w:val="000C1B06"/>
    <w:rsid w:val="000C4846"/>
    <w:rsid w:val="000D53A1"/>
    <w:rsid w:val="000E408A"/>
    <w:rsid w:val="001144E2"/>
    <w:rsid w:val="00121D39"/>
    <w:rsid w:val="001256CB"/>
    <w:rsid w:val="00136A4D"/>
    <w:rsid w:val="001434DD"/>
    <w:rsid w:val="0015193A"/>
    <w:rsid w:val="00170616"/>
    <w:rsid w:val="001A66A5"/>
    <w:rsid w:val="001B4F92"/>
    <w:rsid w:val="001B5B27"/>
    <w:rsid w:val="001C0A4D"/>
    <w:rsid w:val="001C5F32"/>
    <w:rsid w:val="001D2FB7"/>
    <w:rsid w:val="001E0D6B"/>
    <w:rsid w:val="001E3491"/>
    <w:rsid w:val="001E497B"/>
    <w:rsid w:val="002217CC"/>
    <w:rsid w:val="00221E30"/>
    <w:rsid w:val="00224482"/>
    <w:rsid w:val="0025611B"/>
    <w:rsid w:val="0026539B"/>
    <w:rsid w:val="00290B87"/>
    <w:rsid w:val="00294919"/>
    <w:rsid w:val="002A5206"/>
    <w:rsid w:val="002B6C46"/>
    <w:rsid w:val="002C0688"/>
    <w:rsid w:val="002D0774"/>
    <w:rsid w:val="002D31A6"/>
    <w:rsid w:val="002F1C05"/>
    <w:rsid w:val="002F3652"/>
    <w:rsid w:val="003063F1"/>
    <w:rsid w:val="00314D67"/>
    <w:rsid w:val="00334CE1"/>
    <w:rsid w:val="0036385F"/>
    <w:rsid w:val="003810CC"/>
    <w:rsid w:val="00381587"/>
    <w:rsid w:val="00386002"/>
    <w:rsid w:val="003875A6"/>
    <w:rsid w:val="003927F2"/>
    <w:rsid w:val="00396AB5"/>
    <w:rsid w:val="003B1123"/>
    <w:rsid w:val="003B244A"/>
    <w:rsid w:val="003D0D99"/>
    <w:rsid w:val="003F4BF0"/>
    <w:rsid w:val="004035F7"/>
    <w:rsid w:val="004151B5"/>
    <w:rsid w:val="004202C8"/>
    <w:rsid w:val="00420764"/>
    <w:rsid w:val="00424476"/>
    <w:rsid w:val="00431F6F"/>
    <w:rsid w:val="00440D83"/>
    <w:rsid w:val="00442C55"/>
    <w:rsid w:val="004969C6"/>
    <w:rsid w:val="004A2CEF"/>
    <w:rsid w:val="004C362D"/>
    <w:rsid w:val="004D059C"/>
    <w:rsid w:val="004D18BC"/>
    <w:rsid w:val="004D74CE"/>
    <w:rsid w:val="00504A3F"/>
    <w:rsid w:val="0050758A"/>
    <w:rsid w:val="0052259C"/>
    <w:rsid w:val="0053160A"/>
    <w:rsid w:val="00536969"/>
    <w:rsid w:val="0054619B"/>
    <w:rsid w:val="00561404"/>
    <w:rsid w:val="00564E7A"/>
    <w:rsid w:val="00571873"/>
    <w:rsid w:val="00573A17"/>
    <w:rsid w:val="005812C1"/>
    <w:rsid w:val="005A008B"/>
    <w:rsid w:val="005A35C6"/>
    <w:rsid w:val="005A72DB"/>
    <w:rsid w:val="005B256B"/>
    <w:rsid w:val="005D340E"/>
    <w:rsid w:val="005E273E"/>
    <w:rsid w:val="006024A0"/>
    <w:rsid w:val="00605820"/>
    <w:rsid w:val="00621E44"/>
    <w:rsid w:val="006223E0"/>
    <w:rsid w:val="006361A3"/>
    <w:rsid w:val="00652508"/>
    <w:rsid w:val="0068679C"/>
    <w:rsid w:val="00686899"/>
    <w:rsid w:val="006917AE"/>
    <w:rsid w:val="006A26A1"/>
    <w:rsid w:val="006B12CF"/>
    <w:rsid w:val="006B1E72"/>
    <w:rsid w:val="006E2A7E"/>
    <w:rsid w:val="006E2FF8"/>
    <w:rsid w:val="006E5036"/>
    <w:rsid w:val="006E5671"/>
    <w:rsid w:val="006F3C46"/>
    <w:rsid w:val="00705173"/>
    <w:rsid w:val="00707ED0"/>
    <w:rsid w:val="00710EE2"/>
    <w:rsid w:val="00717FFE"/>
    <w:rsid w:val="00721C9C"/>
    <w:rsid w:val="007332AE"/>
    <w:rsid w:val="007429EC"/>
    <w:rsid w:val="00745DFF"/>
    <w:rsid w:val="00752B2F"/>
    <w:rsid w:val="00763A43"/>
    <w:rsid w:val="00765FA4"/>
    <w:rsid w:val="007856B3"/>
    <w:rsid w:val="007A0FC0"/>
    <w:rsid w:val="007A2437"/>
    <w:rsid w:val="007B2E40"/>
    <w:rsid w:val="007D313D"/>
    <w:rsid w:val="007F1DF1"/>
    <w:rsid w:val="007F7078"/>
    <w:rsid w:val="00817C4B"/>
    <w:rsid w:val="00832C2E"/>
    <w:rsid w:val="00855880"/>
    <w:rsid w:val="008927C2"/>
    <w:rsid w:val="00896196"/>
    <w:rsid w:val="008A0D7B"/>
    <w:rsid w:val="008A3FAD"/>
    <w:rsid w:val="008C5E53"/>
    <w:rsid w:val="008D06D7"/>
    <w:rsid w:val="008E390C"/>
    <w:rsid w:val="009205E6"/>
    <w:rsid w:val="00925770"/>
    <w:rsid w:val="00933B8E"/>
    <w:rsid w:val="0095198E"/>
    <w:rsid w:val="00965D8D"/>
    <w:rsid w:val="00975E55"/>
    <w:rsid w:val="00996D91"/>
    <w:rsid w:val="009F18CC"/>
    <w:rsid w:val="00A03353"/>
    <w:rsid w:val="00A059BC"/>
    <w:rsid w:val="00A57846"/>
    <w:rsid w:val="00A74338"/>
    <w:rsid w:val="00A74390"/>
    <w:rsid w:val="00A76B1F"/>
    <w:rsid w:val="00A77300"/>
    <w:rsid w:val="00A86F57"/>
    <w:rsid w:val="00A96503"/>
    <w:rsid w:val="00AA2BD0"/>
    <w:rsid w:val="00AC3039"/>
    <w:rsid w:val="00AE240F"/>
    <w:rsid w:val="00AE50D3"/>
    <w:rsid w:val="00AE7ECB"/>
    <w:rsid w:val="00B211CA"/>
    <w:rsid w:val="00B2570A"/>
    <w:rsid w:val="00B55C42"/>
    <w:rsid w:val="00B5647D"/>
    <w:rsid w:val="00B70952"/>
    <w:rsid w:val="00B803CC"/>
    <w:rsid w:val="00B826D2"/>
    <w:rsid w:val="00B877AB"/>
    <w:rsid w:val="00B900AB"/>
    <w:rsid w:val="00BA57A6"/>
    <w:rsid w:val="00BB737E"/>
    <w:rsid w:val="00C04E84"/>
    <w:rsid w:val="00C3128F"/>
    <w:rsid w:val="00C37E7A"/>
    <w:rsid w:val="00C46A33"/>
    <w:rsid w:val="00C850A7"/>
    <w:rsid w:val="00CA688C"/>
    <w:rsid w:val="00CD227B"/>
    <w:rsid w:val="00CE06D6"/>
    <w:rsid w:val="00CF6C96"/>
    <w:rsid w:val="00D01CAC"/>
    <w:rsid w:val="00D07A46"/>
    <w:rsid w:val="00D129E2"/>
    <w:rsid w:val="00D15512"/>
    <w:rsid w:val="00D15592"/>
    <w:rsid w:val="00D32A73"/>
    <w:rsid w:val="00D525E9"/>
    <w:rsid w:val="00D55B59"/>
    <w:rsid w:val="00D55CD7"/>
    <w:rsid w:val="00D643B7"/>
    <w:rsid w:val="00D702AF"/>
    <w:rsid w:val="00D87410"/>
    <w:rsid w:val="00DA1059"/>
    <w:rsid w:val="00DC18C1"/>
    <w:rsid w:val="00DC6180"/>
    <w:rsid w:val="00DD3377"/>
    <w:rsid w:val="00DE6201"/>
    <w:rsid w:val="00E11EBB"/>
    <w:rsid w:val="00E158BB"/>
    <w:rsid w:val="00E22F98"/>
    <w:rsid w:val="00E45C40"/>
    <w:rsid w:val="00E50798"/>
    <w:rsid w:val="00E52707"/>
    <w:rsid w:val="00E741D7"/>
    <w:rsid w:val="00E77453"/>
    <w:rsid w:val="00E84DDF"/>
    <w:rsid w:val="00E96ADC"/>
    <w:rsid w:val="00EA2272"/>
    <w:rsid w:val="00EA34BE"/>
    <w:rsid w:val="00EC6AEE"/>
    <w:rsid w:val="00ED1A0E"/>
    <w:rsid w:val="00EE2552"/>
    <w:rsid w:val="00EE48C9"/>
    <w:rsid w:val="00F0070C"/>
    <w:rsid w:val="00F133DE"/>
    <w:rsid w:val="00F174CB"/>
    <w:rsid w:val="00F2016B"/>
    <w:rsid w:val="00F33B2F"/>
    <w:rsid w:val="00F47B22"/>
    <w:rsid w:val="00F62ED8"/>
    <w:rsid w:val="00FD1F2F"/>
    <w:rsid w:val="00FD2902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aliases w:val="Standard;OHB Standard mit Einzug 07,OHB Standard mit Einzug 07"/>
    <w:rsid w:val="008927C2"/>
    <w:pPr>
      <w:tabs>
        <w:tab w:val="left" w:pos="4860"/>
        <w:tab w:val="left" w:pos="5220"/>
      </w:tabs>
      <w:spacing w:after="120" w:line="240" w:lineRule="atLeast"/>
      <w:ind w:left="357"/>
    </w:pPr>
    <w:rPr>
      <w:rFonts w:ascii="Arial" w:hAnsi="Arial" w:cs="Arial"/>
      <w:szCs w:val="24"/>
    </w:rPr>
  </w:style>
  <w:style w:type="paragraph" w:styleId="berschrift1">
    <w:name w:val="heading 1"/>
    <w:aliases w:val="OHB Überschrift 1"/>
    <w:basedOn w:val="Titel"/>
    <w:next w:val="Standard"/>
    <w:link w:val="berschrift1Zchn"/>
    <w:autoRedefine/>
    <w:rsid w:val="008927C2"/>
    <w:pPr>
      <w:spacing w:before="360" w:after="240" w:line="320" w:lineRule="atLeast"/>
      <w:jc w:val="left"/>
      <w:outlineLvl w:val="0"/>
    </w:pPr>
    <w:rPr>
      <w:sz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8927C2"/>
    <w:pPr>
      <w:keepNext/>
      <w:tabs>
        <w:tab w:val="clear" w:pos="4860"/>
        <w:tab w:val="clear" w:pos="5220"/>
      </w:tabs>
      <w:spacing w:after="0" w:line="240" w:lineRule="auto"/>
      <w:ind w:left="0"/>
      <w:jc w:val="center"/>
      <w:outlineLvl w:val="1"/>
    </w:pPr>
    <w:rPr>
      <w:rFonts w:ascii="Times New Roman" w:hAnsi="Times New Roman" w:cs="Times New Roman"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F18C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9F1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9F18CC"/>
  </w:style>
  <w:style w:type="table" w:customStyle="1" w:styleId="Tabellenraster1">
    <w:name w:val="Tabellenraster1"/>
    <w:basedOn w:val="NormaleTabelle"/>
    <w:next w:val="Tabellenraster"/>
    <w:rsid w:val="002244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aliases w:val="OHB Überschrift 1 Zchn"/>
    <w:basedOn w:val="Absatz-Standardschriftart"/>
    <w:link w:val="berschrift1"/>
    <w:rsid w:val="008927C2"/>
    <w:rPr>
      <w:rFonts w:ascii="Arial" w:eastAsiaTheme="majorEastAsia" w:hAnsi="Arial" w:cs="Arial"/>
      <w:b/>
      <w:sz w:val="24"/>
      <w:szCs w:val="28"/>
    </w:rPr>
  </w:style>
  <w:style w:type="paragraph" w:styleId="Titel">
    <w:name w:val="Title"/>
    <w:aliases w:val="OHB Titel"/>
    <w:basedOn w:val="Standard"/>
    <w:next w:val="Standard"/>
    <w:link w:val="TitelZchn"/>
    <w:autoRedefine/>
    <w:qFormat/>
    <w:rsid w:val="008927C2"/>
    <w:pPr>
      <w:jc w:val="center"/>
    </w:pPr>
    <w:rPr>
      <w:rFonts w:eastAsiaTheme="majorEastAsia"/>
      <w:b/>
      <w:sz w:val="28"/>
      <w:szCs w:val="28"/>
    </w:rPr>
  </w:style>
  <w:style w:type="character" w:customStyle="1" w:styleId="TitelZchn">
    <w:name w:val="Titel Zchn"/>
    <w:aliases w:val="OHB Titel Zchn"/>
    <w:basedOn w:val="Absatz-Standardschriftart"/>
    <w:link w:val="Titel"/>
    <w:rsid w:val="008927C2"/>
    <w:rPr>
      <w:rFonts w:ascii="Arial" w:eastAsiaTheme="majorEastAsia" w:hAnsi="Arial" w:cs="Arial"/>
      <w:b/>
      <w:sz w:val="28"/>
      <w:szCs w:val="28"/>
    </w:rPr>
  </w:style>
  <w:style w:type="paragraph" w:customStyle="1" w:styleId="FuzeileOHB">
    <w:name w:val="Fußzeile OHB"/>
    <w:basedOn w:val="Standard"/>
    <w:link w:val="FuzeileOHBZchn"/>
    <w:rsid w:val="00AE50D3"/>
    <w:pPr>
      <w:tabs>
        <w:tab w:val="left" w:pos="1018"/>
        <w:tab w:val="center" w:pos="4536"/>
        <w:tab w:val="right" w:pos="9072"/>
      </w:tabs>
      <w:suppressAutoHyphens/>
      <w:spacing w:after="0" w:line="240" w:lineRule="auto"/>
      <w:ind w:left="0"/>
    </w:pPr>
    <w:rPr>
      <w:color w:val="333333"/>
      <w:sz w:val="12"/>
      <w:szCs w:val="12"/>
      <w:lang w:eastAsia="ar-SA"/>
    </w:rPr>
  </w:style>
  <w:style w:type="character" w:customStyle="1" w:styleId="FuzeileOHBZchn">
    <w:name w:val="Fußzeile OHB Zchn"/>
    <w:basedOn w:val="Absatz-Standardschriftart"/>
    <w:link w:val="FuzeileOHB"/>
    <w:rsid w:val="00E158BB"/>
    <w:rPr>
      <w:rFonts w:ascii="Arial" w:hAnsi="Arial" w:cs="Arial"/>
      <w:color w:val="333333"/>
      <w:sz w:val="12"/>
      <w:szCs w:val="12"/>
      <w:lang w:eastAsia="ar-SA"/>
    </w:rPr>
  </w:style>
  <w:style w:type="paragraph" w:styleId="Listenabsatz">
    <w:name w:val="List Paragraph"/>
    <w:basedOn w:val="Standard"/>
    <w:link w:val="ListenabsatzZchn"/>
    <w:uiPriority w:val="34"/>
    <w:rsid w:val="005D340E"/>
    <w:pPr>
      <w:ind w:left="720"/>
      <w:contextualSpacing/>
    </w:pPr>
  </w:style>
  <w:style w:type="paragraph" w:customStyle="1" w:styleId="OHBGedankenstrichliste">
    <w:name w:val="OHB Gedankenstrichliste"/>
    <w:basedOn w:val="Listenabsatz"/>
    <w:link w:val="OHBGedankenstrichlisteZchn"/>
    <w:autoRedefine/>
    <w:rsid w:val="008927C2"/>
    <w:pPr>
      <w:numPr>
        <w:numId w:val="2"/>
      </w:numPr>
      <w:ind w:left="709" w:hanging="283"/>
    </w:pPr>
  </w:style>
  <w:style w:type="character" w:customStyle="1" w:styleId="OHBGedankenstrichlisteZchn">
    <w:name w:val="OHB Gedankenstrichliste Zchn"/>
    <w:basedOn w:val="ListenabsatzZchn"/>
    <w:link w:val="OHBGedankenstrichliste"/>
    <w:rsid w:val="008927C2"/>
    <w:rPr>
      <w:rFonts w:ascii="Arial" w:hAnsi="Arial" w:cs="Arial"/>
      <w:szCs w:val="24"/>
    </w:rPr>
  </w:style>
  <w:style w:type="paragraph" w:customStyle="1" w:styleId="OHBStandardohneEinzug">
    <w:name w:val="OHB Standard ohne Einzug"/>
    <w:basedOn w:val="Standard"/>
    <w:link w:val="OHBStandardohneEinzugZchn"/>
    <w:qFormat/>
    <w:rsid w:val="008927C2"/>
    <w:pPr>
      <w:ind w:left="0"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D87410"/>
    <w:rPr>
      <w:rFonts w:ascii="Arial" w:hAnsi="Arial" w:cs="Arial"/>
      <w:szCs w:val="24"/>
    </w:rPr>
  </w:style>
  <w:style w:type="character" w:customStyle="1" w:styleId="OHBStandardohneEinzugZchn">
    <w:name w:val="OHB Standard ohne Einzug Zchn"/>
    <w:basedOn w:val="Absatz-Standardschriftart"/>
    <w:link w:val="OHBStandardohneEinzug"/>
    <w:rsid w:val="008927C2"/>
    <w:rPr>
      <w:rFonts w:ascii="Arial" w:hAnsi="Arial" w:cs="Arial"/>
      <w:szCs w:val="24"/>
    </w:rPr>
  </w:style>
  <w:style w:type="character" w:styleId="Hyperlink">
    <w:name w:val="Hyperlink"/>
    <w:basedOn w:val="Absatz-Standardschriftart"/>
    <w:rsid w:val="004151B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4151B5"/>
    <w:rPr>
      <w:color w:val="800080" w:themeColor="followedHyperlink"/>
      <w:u w:val="single"/>
    </w:rPr>
  </w:style>
  <w:style w:type="paragraph" w:customStyle="1" w:styleId="OHBFuzeile">
    <w:name w:val="OHB Fußzeile"/>
    <w:basedOn w:val="Fuzeile"/>
    <w:link w:val="OHBFuzeileZchn"/>
    <w:qFormat/>
    <w:rsid w:val="008927C2"/>
    <w:pPr>
      <w:tabs>
        <w:tab w:val="left" w:pos="1018"/>
        <w:tab w:val="left" w:pos="4860"/>
        <w:tab w:val="left" w:pos="5220"/>
      </w:tabs>
      <w:suppressAutoHyphens/>
      <w:ind w:left="0"/>
    </w:pPr>
    <w:rPr>
      <w:color w:val="333333"/>
      <w:sz w:val="12"/>
      <w:szCs w:val="12"/>
      <w:lang w:eastAsia="ar-SA"/>
    </w:rPr>
  </w:style>
  <w:style w:type="character" w:customStyle="1" w:styleId="OHBFuzeileZchn">
    <w:name w:val="OHB Fußzeile Zchn"/>
    <w:basedOn w:val="Absatz-Standardschriftart"/>
    <w:link w:val="OHBFuzeile"/>
    <w:rsid w:val="008927C2"/>
    <w:rPr>
      <w:rFonts w:ascii="Arial" w:hAnsi="Arial" w:cs="Arial"/>
      <w:color w:val="333333"/>
      <w:sz w:val="12"/>
      <w:szCs w:val="12"/>
      <w:lang w:eastAsia="ar-SA"/>
    </w:rPr>
  </w:style>
  <w:style w:type="paragraph" w:customStyle="1" w:styleId="OHBBeschriftung">
    <w:name w:val="OHB Beschriftung"/>
    <w:basedOn w:val="Standard"/>
    <w:link w:val="OHBBeschriftungZchn"/>
    <w:qFormat/>
    <w:rsid w:val="008927C2"/>
    <w:pPr>
      <w:spacing w:after="0" w:line="200" w:lineRule="atLeast"/>
    </w:pPr>
    <w:rPr>
      <w:sz w:val="16"/>
      <w:szCs w:val="16"/>
    </w:rPr>
  </w:style>
  <w:style w:type="character" w:customStyle="1" w:styleId="OHBBeschriftungZchn">
    <w:name w:val="OHB Beschriftung Zchn"/>
    <w:basedOn w:val="Absatz-Standardschriftart"/>
    <w:link w:val="OHBBeschriftung"/>
    <w:rsid w:val="008927C2"/>
    <w:rPr>
      <w:rFonts w:ascii="Arial" w:hAnsi="Arial" w:cs="Arial"/>
      <w:sz w:val="16"/>
      <w:szCs w:val="16"/>
    </w:rPr>
  </w:style>
  <w:style w:type="paragraph" w:customStyle="1" w:styleId="OHBBereichsnamegrau">
    <w:name w:val="OHB Bereichsname grau"/>
    <w:basedOn w:val="Standard"/>
    <w:link w:val="OHBBereichsnamegrauZchn"/>
    <w:autoRedefine/>
    <w:qFormat/>
    <w:rsid w:val="00035264"/>
    <w:pPr>
      <w:ind w:left="0"/>
    </w:pPr>
    <w:rPr>
      <w:caps/>
      <w:noProof/>
      <w:color w:val="76766F"/>
      <w:sz w:val="24"/>
    </w:rPr>
  </w:style>
  <w:style w:type="character" w:customStyle="1" w:styleId="OHBBereichsnamegrauZchn">
    <w:name w:val="OHB Bereichsname grau Zchn"/>
    <w:basedOn w:val="Absatz-Standardschriftart"/>
    <w:link w:val="OHBBereichsnamegrau"/>
    <w:rsid w:val="00035264"/>
    <w:rPr>
      <w:rFonts w:ascii="Arial" w:hAnsi="Arial" w:cs="Arial"/>
      <w:caps/>
      <w:noProof/>
      <w:color w:val="76766F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8927C2"/>
    <w:rPr>
      <w:sz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E3491"/>
    <w:pPr>
      <w:keepNext/>
      <w:keepLines/>
      <w:spacing w:before="480" w:after="0" w:line="240" w:lineRule="atLeast"/>
      <w:outlineLvl w:val="9"/>
    </w:pPr>
    <w:rPr>
      <w:rFonts w:asciiTheme="majorHAnsi" w:hAnsiTheme="majorHAnsi" w:cstheme="majorBidi"/>
      <w:bCs/>
      <w:color w:val="365F91" w:themeColor="accent1" w:themeShade="BF"/>
      <w:sz w:val="28"/>
    </w:rPr>
  </w:style>
  <w:style w:type="paragraph" w:styleId="Indexberschrift">
    <w:name w:val="index heading"/>
    <w:basedOn w:val="Standard"/>
    <w:next w:val="Inhaltsverzeichnisberschrift"/>
    <w:rsid w:val="000D53A1"/>
    <w:rPr>
      <w:rFonts w:asciiTheme="majorHAnsi" w:eastAsiaTheme="majorEastAsia" w:hAnsiTheme="majorHAnsi" w:cstheme="majorBidi"/>
      <w:b/>
      <w:bCs/>
    </w:rPr>
  </w:style>
  <w:style w:type="paragraph" w:styleId="Unterschrift">
    <w:name w:val="Signature"/>
    <w:basedOn w:val="Standard"/>
    <w:link w:val="UnterschriftZchn"/>
    <w:rsid w:val="000D53A1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0D53A1"/>
    <w:rPr>
      <w:rFonts w:ascii="Arial" w:hAnsi="Arial" w:cs="Arial"/>
      <w:szCs w:val="24"/>
    </w:rPr>
  </w:style>
  <w:style w:type="paragraph" w:customStyle="1" w:styleId="OHBAufzhlung1Ebene">
    <w:name w:val="OHB Aufzählung 1. Ebene"/>
    <w:basedOn w:val="Listenabsatz"/>
    <w:link w:val="OHBAufzhlung1EbeneZchn"/>
    <w:autoRedefine/>
    <w:qFormat/>
    <w:rsid w:val="008927C2"/>
    <w:pPr>
      <w:numPr>
        <w:numId w:val="5"/>
      </w:numPr>
      <w:spacing w:before="360" w:after="240" w:line="280" w:lineRule="atLeast"/>
      <w:contextualSpacing w:val="0"/>
    </w:pPr>
    <w:rPr>
      <w:b/>
      <w:sz w:val="24"/>
    </w:rPr>
  </w:style>
  <w:style w:type="character" w:customStyle="1" w:styleId="OHBAufzhlung1EbeneZchn">
    <w:name w:val="OHB Aufzählung 1. Ebene Zchn"/>
    <w:basedOn w:val="ListenabsatzZchn"/>
    <w:link w:val="OHBAufzhlung1Ebene"/>
    <w:rsid w:val="008927C2"/>
    <w:rPr>
      <w:rFonts w:ascii="Arial" w:hAnsi="Arial" w:cs="Arial"/>
      <w:b/>
      <w:sz w:val="24"/>
      <w:szCs w:val="24"/>
    </w:rPr>
  </w:style>
  <w:style w:type="paragraph" w:customStyle="1" w:styleId="OHBAufzhlung2Ebene">
    <w:name w:val="OHB Aufzählung 2. Ebene"/>
    <w:basedOn w:val="OHBAufzhlung1Ebene"/>
    <w:link w:val="OHBAufzhlung2EbeneZchn"/>
    <w:qFormat/>
    <w:rsid w:val="00D55CD7"/>
    <w:pPr>
      <w:numPr>
        <w:ilvl w:val="1"/>
      </w:numPr>
      <w:ind w:left="851" w:hanging="494"/>
    </w:pPr>
  </w:style>
  <w:style w:type="character" w:customStyle="1" w:styleId="OHBAufzhlung2EbeneZchn">
    <w:name w:val="OHB Aufzählung 2. Ebene Zchn"/>
    <w:basedOn w:val="OHBAufzhlung1EbeneZchn"/>
    <w:link w:val="OHBAufzhlung2Ebene"/>
    <w:rsid w:val="00D55CD7"/>
    <w:rPr>
      <w:rFonts w:ascii="Arial" w:hAnsi="Arial" w:cs="Arial"/>
      <w:b/>
      <w:sz w:val="24"/>
      <w:szCs w:val="24"/>
    </w:rPr>
  </w:style>
  <w:style w:type="paragraph" w:customStyle="1" w:styleId="OHBAufzhlung3Ebene">
    <w:name w:val="OHB Aufzählung 3. Ebene"/>
    <w:basedOn w:val="OHBAufzhlung1Ebene"/>
    <w:link w:val="OHBAufzhlung3EbeneZchn"/>
    <w:qFormat/>
    <w:rsid w:val="008927C2"/>
    <w:pPr>
      <w:numPr>
        <w:ilvl w:val="2"/>
        <w:numId w:val="1"/>
      </w:numPr>
      <w:ind w:left="1843" w:hanging="850"/>
    </w:pPr>
  </w:style>
  <w:style w:type="character" w:customStyle="1" w:styleId="OHBAufzhlung3EbeneZchn">
    <w:name w:val="OHB Aufzählung 3. Ebene Zchn"/>
    <w:basedOn w:val="OHBAufzhlung1EbeneZchn"/>
    <w:link w:val="OHBAufzhlung3Ebene"/>
    <w:rsid w:val="008927C2"/>
    <w:rPr>
      <w:rFonts w:ascii="Arial" w:hAnsi="Arial" w:cs="Arial"/>
      <w:b/>
      <w:sz w:val="24"/>
      <w:szCs w:val="24"/>
    </w:rPr>
  </w:style>
  <w:style w:type="paragraph" w:styleId="Fuzeile">
    <w:name w:val="footer"/>
    <w:basedOn w:val="Standard"/>
    <w:link w:val="FuzeileZchn"/>
    <w:rsid w:val="001E3491"/>
    <w:pPr>
      <w:tabs>
        <w:tab w:val="clear" w:pos="4860"/>
        <w:tab w:val="clear" w:pos="5220"/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E3491"/>
    <w:rPr>
      <w:rFonts w:ascii="Arial" w:hAnsi="Arial" w:cs="Arial"/>
      <w:szCs w:val="24"/>
    </w:rPr>
  </w:style>
  <w:style w:type="paragraph" w:customStyle="1" w:styleId="OHBStandard07Einzug">
    <w:name w:val="OHB Standard 07 Einzug"/>
    <w:basedOn w:val="Standard"/>
    <w:link w:val="OHBStandard07EinzugZchn"/>
    <w:rsid w:val="00717FFE"/>
  </w:style>
  <w:style w:type="paragraph" w:customStyle="1" w:styleId="OHBStandard">
    <w:name w:val="OHB Standard"/>
    <w:basedOn w:val="Standard"/>
    <w:link w:val="OHBStandardZchn"/>
    <w:rsid w:val="00170616"/>
    <w:pPr>
      <w:ind w:left="0"/>
    </w:pPr>
  </w:style>
  <w:style w:type="character" w:customStyle="1" w:styleId="OHBStandard07EinzugZchn">
    <w:name w:val="OHB Standard 07 Einzug Zchn"/>
    <w:basedOn w:val="Absatz-Standardschriftart"/>
    <w:link w:val="OHBStandard07Einzug"/>
    <w:rsid w:val="00717FFE"/>
    <w:rPr>
      <w:rFonts w:ascii="Arial" w:hAnsi="Arial" w:cs="Arial"/>
      <w:szCs w:val="24"/>
    </w:rPr>
  </w:style>
  <w:style w:type="paragraph" w:customStyle="1" w:styleId="OHBAufzhlungPunkt">
    <w:name w:val="OHB Aufzählung Punkt"/>
    <w:basedOn w:val="OHBStandard07Einzug"/>
    <w:link w:val="OHBAufzhlungPunktZchn"/>
    <w:qFormat/>
    <w:rsid w:val="004D059C"/>
    <w:pPr>
      <w:numPr>
        <w:numId w:val="3"/>
      </w:numPr>
      <w:spacing w:before="120"/>
      <w:ind w:left="850" w:hanging="425"/>
    </w:pPr>
  </w:style>
  <w:style w:type="character" w:customStyle="1" w:styleId="OHBStandardZchn">
    <w:name w:val="OHB Standard Zchn"/>
    <w:basedOn w:val="Absatz-Standardschriftart"/>
    <w:link w:val="OHBStandard"/>
    <w:rsid w:val="00170616"/>
    <w:rPr>
      <w:rFonts w:ascii="Arial" w:hAnsi="Arial" w:cs="Arial"/>
      <w:szCs w:val="24"/>
    </w:rPr>
  </w:style>
  <w:style w:type="paragraph" w:customStyle="1" w:styleId="OHBAufzhlungStrich">
    <w:name w:val="OHB Aufzählung Strich"/>
    <w:basedOn w:val="OHBAufzhlung1Ebene"/>
    <w:link w:val="OHBAufzhlungStrichZchn"/>
    <w:qFormat/>
    <w:rsid w:val="004D059C"/>
    <w:pPr>
      <w:numPr>
        <w:numId w:val="4"/>
      </w:numPr>
      <w:tabs>
        <w:tab w:val="clear" w:pos="4860"/>
        <w:tab w:val="clear" w:pos="5220"/>
      </w:tabs>
      <w:spacing w:before="120" w:after="120" w:line="240" w:lineRule="atLeast"/>
      <w:ind w:left="1135" w:hanging="284"/>
    </w:pPr>
    <w:rPr>
      <w:b w:val="0"/>
      <w:sz w:val="20"/>
    </w:rPr>
  </w:style>
  <w:style w:type="character" w:customStyle="1" w:styleId="OHBAufzhlungPunktZchn">
    <w:name w:val="OHB Aufzählung Punkt Zchn"/>
    <w:basedOn w:val="OHBStandard07EinzugZchn"/>
    <w:link w:val="OHBAufzhlungPunkt"/>
    <w:rsid w:val="004D059C"/>
    <w:rPr>
      <w:rFonts w:ascii="Arial" w:hAnsi="Arial" w:cs="Arial"/>
      <w:szCs w:val="24"/>
    </w:rPr>
  </w:style>
  <w:style w:type="paragraph" w:customStyle="1" w:styleId="OHBberschrift1Ebene">
    <w:name w:val="OHB Überschrift 1. Ebene"/>
    <w:basedOn w:val="Standard"/>
    <w:link w:val="OHBberschrift1EbeneZchn"/>
    <w:qFormat/>
    <w:rsid w:val="004D059C"/>
    <w:pPr>
      <w:spacing w:before="360" w:after="240"/>
      <w:ind w:left="0"/>
    </w:pPr>
    <w:rPr>
      <w:rFonts w:eastAsiaTheme="majorEastAsia"/>
      <w:b/>
      <w:sz w:val="24"/>
    </w:rPr>
  </w:style>
  <w:style w:type="character" w:customStyle="1" w:styleId="OHBAufzhlungStrichZchn">
    <w:name w:val="OHB Aufzählung Strich Zchn"/>
    <w:basedOn w:val="OHBAufzhlung1EbeneZchn"/>
    <w:link w:val="OHBAufzhlungStrich"/>
    <w:rsid w:val="004D059C"/>
    <w:rPr>
      <w:rFonts w:ascii="Arial" w:hAnsi="Arial" w:cs="Arial"/>
      <w:b w:val="0"/>
      <w:sz w:val="24"/>
      <w:szCs w:val="24"/>
    </w:rPr>
  </w:style>
  <w:style w:type="paragraph" w:customStyle="1" w:styleId="OHBberschrift2Ebene">
    <w:name w:val="OHB Überschrift 2. Ebene"/>
    <w:basedOn w:val="OHBAufzhlungPunkt"/>
    <w:link w:val="OHBberschrift2EbeneZchn"/>
    <w:qFormat/>
    <w:rsid w:val="004D059C"/>
    <w:pPr>
      <w:numPr>
        <w:numId w:val="0"/>
      </w:numPr>
      <w:ind w:left="850" w:hanging="425"/>
    </w:pPr>
    <w:rPr>
      <w:b/>
      <w:sz w:val="24"/>
    </w:rPr>
  </w:style>
  <w:style w:type="character" w:customStyle="1" w:styleId="OHBberschrift1EbeneZchn">
    <w:name w:val="OHB Überschrift 1. Ebene Zchn"/>
    <w:basedOn w:val="Absatz-Standardschriftart"/>
    <w:link w:val="OHBberschrift1Ebene"/>
    <w:rsid w:val="004D059C"/>
    <w:rPr>
      <w:rFonts w:ascii="Arial" w:eastAsiaTheme="majorEastAsia" w:hAnsi="Arial" w:cs="Arial"/>
      <w:b/>
      <w:sz w:val="24"/>
      <w:szCs w:val="24"/>
    </w:rPr>
  </w:style>
  <w:style w:type="character" w:customStyle="1" w:styleId="OHBberschrift2EbeneZchn">
    <w:name w:val="OHB Überschrift 2. Ebene Zchn"/>
    <w:basedOn w:val="OHBAufzhlungPunktZchn"/>
    <w:link w:val="OHBberschrift2Ebene"/>
    <w:rsid w:val="004D059C"/>
    <w:rPr>
      <w:rFonts w:ascii="Arial" w:hAnsi="Arial" w:cs="Arial"/>
      <w:b/>
      <w:sz w:val="24"/>
      <w:szCs w:val="24"/>
    </w:rPr>
  </w:style>
  <w:style w:type="paragraph" w:customStyle="1" w:styleId="OHBUnterschriften">
    <w:name w:val="OHB Unterschriften"/>
    <w:aliases w:val="Beschriftungen"/>
    <w:basedOn w:val="OHBberschrift2Ebene"/>
    <w:link w:val="OHBUnterschriftenZchn"/>
    <w:rsid w:val="00035264"/>
    <w:pPr>
      <w:spacing w:before="0" w:after="0" w:line="200" w:lineRule="atLeast"/>
    </w:pPr>
    <w:rPr>
      <w:sz w:val="16"/>
      <w:szCs w:val="16"/>
    </w:rPr>
  </w:style>
  <w:style w:type="character" w:customStyle="1" w:styleId="OHBUnterschriftenZchn">
    <w:name w:val="OHB Unterschriften Zchn"/>
    <w:aliases w:val="Beschriftungen Zchn"/>
    <w:basedOn w:val="OHBberschrift2EbeneZchn"/>
    <w:link w:val="OHBUnterschriften"/>
    <w:rsid w:val="00035264"/>
    <w:rPr>
      <w:rFonts w:ascii="Arial" w:hAnsi="Arial" w:cs="Arial"/>
      <w:b/>
      <w:sz w:val="16"/>
      <w:szCs w:val="16"/>
    </w:rPr>
  </w:style>
  <w:style w:type="character" w:customStyle="1" w:styleId="OHBStandardEinzug07Zchn">
    <w:name w:val="OHB Standard Einzug 07 Zchn"/>
    <w:basedOn w:val="Absatz-Standardschriftart"/>
    <w:link w:val="OHBStandardEinzug07"/>
    <w:locked/>
    <w:rsid w:val="00832C2E"/>
    <w:rPr>
      <w:rFonts w:ascii="Arial" w:hAnsi="Arial" w:cs="Arial"/>
      <w:szCs w:val="24"/>
    </w:rPr>
  </w:style>
  <w:style w:type="paragraph" w:customStyle="1" w:styleId="OHBStandardEinzug07">
    <w:name w:val="OHB Standard Einzug 07"/>
    <w:basedOn w:val="Standard"/>
    <w:link w:val="OHBStandardEinzug07Zchn"/>
    <w:qFormat/>
    <w:rsid w:val="00832C2E"/>
    <w:pPr>
      <w:ind w:left="397"/>
    </w:pPr>
  </w:style>
  <w:style w:type="paragraph" w:styleId="Sprechblasentext">
    <w:name w:val="Balloon Text"/>
    <w:basedOn w:val="Standard"/>
    <w:link w:val="SprechblasentextZchn"/>
    <w:rsid w:val="0042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20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Table Grid" w:uiPriority="5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aliases w:val="Standard;OHB Standard mit Einzug 07,OHB Standard mit Einzug 07"/>
    <w:rsid w:val="008927C2"/>
    <w:pPr>
      <w:tabs>
        <w:tab w:val="left" w:pos="4860"/>
        <w:tab w:val="left" w:pos="5220"/>
      </w:tabs>
      <w:spacing w:after="120" w:line="240" w:lineRule="atLeast"/>
      <w:ind w:left="357"/>
    </w:pPr>
    <w:rPr>
      <w:rFonts w:ascii="Arial" w:hAnsi="Arial" w:cs="Arial"/>
      <w:szCs w:val="24"/>
    </w:rPr>
  </w:style>
  <w:style w:type="paragraph" w:styleId="berschrift1">
    <w:name w:val="heading 1"/>
    <w:aliases w:val="OHB Überschrift 1"/>
    <w:basedOn w:val="Titel"/>
    <w:next w:val="Standard"/>
    <w:link w:val="berschrift1Zchn"/>
    <w:autoRedefine/>
    <w:rsid w:val="008927C2"/>
    <w:pPr>
      <w:spacing w:before="360" w:after="240" w:line="320" w:lineRule="atLeast"/>
      <w:jc w:val="left"/>
      <w:outlineLvl w:val="0"/>
    </w:pPr>
    <w:rPr>
      <w:sz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8927C2"/>
    <w:pPr>
      <w:keepNext/>
      <w:tabs>
        <w:tab w:val="clear" w:pos="4860"/>
        <w:tab w:val="clear" w:pos="5220"/>
      </w:tabs>
      <w:spacing w:after="0" w:line="240" w:lineRule="auto"/>
      <w:ind w:left="0"/>
      <w:jc w:val="center"/>
      <w:outlineLvl w:val="1"/>
    </w:pPr>
    <w:rPr>
      <w:rFonts w:ascii="Times New Roman" w:hAnsi="Times New Roman" w:cs="Times New Roman"/>
      <w:sz w:val="24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F18CC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9F18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rsid w:val="009F18CC"/>
  </w:style>
  <w:style w:type="table" w:customStyle="1" w:styleId="Tabellenraster1">
    <w:name w:val="Tabellenraster1"/>
    <w:basedOn w:val="NormaleTabelle"/>
    <w:next w:val="Tabellenraster"/>
    <w:rsid w:val="002244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aliases w:val="OHB Überschrift 1 Zchn"/>
    <w:basedOn w:val="Absatz-Standardschriftart"/>
    <w:link w:val="berschrift1"/>
    <w:rsid w:val="008927C2"/>
    <w:rPr>
      <w:rFonts w:ascii="Arial" w:eastAsiaTheme="majorEastAsia" w:hAnsi="Arial" w:cs="Arial"/>
      <w:b/>
      <w:sz w:val="24"/>
      <w:szCs w:val="28"/>
    </w:rPr>
  </w:style>
  <w:style w:type="paragraph" w:styleId="Titel">
    <w:name w:val="Title"/>
    <w:aliases w:val="OHB Titel"/>
    <w:basedOn w:val="Standard"/>
    <w:next w:val="Standard"/>
    <w:link w:val="TitelZchn"/>
    <w:autoRedefine/>
    <w:qFormat/>
    <w:rsid w:val="008927C2"/>
    <w:pPr>
      <w:jc w:val="center"/>
    </w:pPr>
    <w:rPr>
      <w:rFonts w:eastAsiaTheme="majorEastAsia"/>
      <w:b/>
      <w:sz w:val="28"/>
      <w:szCs w:val="28"/>
    </w:rPr>
  </w:style>
  <w:style w:type="character" w:customStyle="1" w:styleId="TitelZchn">
    <w:name w:val="Titel Zchn"/>
    <w:aliases w:val="OHB Titel Zchn"/>
    <w:basedOn w:val="Absatz-Standardschriftart"/>
    <w:link w:val="Titel"/>
    <w:rsid w:val="008927C2"/>
    <w:rPr>
      <w:rFonts w:ascii="Arial" w:eastAsiaTheme="majorEastAsia" w:hAnsi="Arial" w:cs="Arial"/>
      <w:b/>
      <w:sz w:val="28"/>
      <w:szCs w:val="28"/>
    </w:rPr>
  </w:style>
  <w:style w:type="paragraph" w:customStyle="1" w:styleId="FuzeileOHB">
    <w:name w:val="Fußzeile OHB"/>
    <w:basedOn w:val="Standard"/>
    <w:link w:val="FuzeileOHBZchn"/>
    <w:rsid w:val="00AE50D3"/>
    <w:pPr>
      <w:tabs>
        <w:tab w:val="left" w:pos="1018"/>
        <w:tab w:val="center" w:pos="4536"/>
        <w:tab w:val="right" w:pos="9072"/>
      </w:tabs>
      <w:suppressAutoHyphens/>
      <w:spacing w:after="0" w:line="240" w:lineRule="auto"/>
      <w:ind w:left="0"/>
    </w:pPr>
    <w:rPr>
      <w:color w:val="333333"/>
      <w:sz w:val="12"/>
      <w:szCs w:val="12"/>
      <w:lang w:eastAsia="ar-SA"/>
    </w:rPr>
  </w:style>
  <w:style w:type="character" w:customStyle="1" w:styleId="FuzeileOHBZchn">
    <w:name w:val="Fußzeile OHB Zchn"/>
    <w:basedOn w:val="Absatz-Standardschriftart"/>
    <w:link w:val="FuzeileOHB"/>
    <w:rsid w:val="00E158BB"/>
    <w:rPr>
      <w:rFonts w:ascii="Arial" w:hAnsi="Arial" w:cs="Arial"/>
      <w:color w:val="333333"/>
      <w:sz w:val="12"/>
      <w:szCs w:val="12"/>
      <w:lang w:eastAsia="ar-SA"/>
    </w:rPr>
  </w:style>
  <w:style w:type="paragraph" w:styleId="Listenabsatz">
    <w:name w:val="List Paragraph"/>
    <w:basedOn w:val="Standard"/>
    <w:link w:val="ListenabsatzZchn"/>
    <w:uiPriority w:val="34"/>
    <w:rsid w:val="005D340E"/>
    <w:pPr>
      <w:ind w:left="720"/>
      <w:contextualSpacing/>
    </w:pPr>
  </w:style>
  <w:style w:type="paragraph" w:customStyle="1" w:styleId="OHBGedankenstrichliste">
    <w:name w:val="OHB Gedankenstrichliste"/>
    <w:basedOn w:val="Listenabsatz"/>
    <w:link w:val="OHBGedankenstrichlisteZchn"/>
    <w:autoRedefine/>
    <w:rsid w:val="008927C2"/>
    <w:pPr>
      <w:numPr>
        <w:numId w:val="2"/>
      </w:numPr>
      <w:ind w:left="709" w:hanging="283"/>
    </w:pPr>
  </w:style>
  <w:style w:type="character" w:customStyle="1" w:styleId="OHBGedankenstrichlisteZchn">
    <w:name w:val="OHB Gedankenstrichliste Zchn"/>
    <w:basedOn w:val="ListenabsatzZchn"/>
    <w:link w:val="OHBGedankenstrichliste"/>
    <w:rsid w:val="008927C2"/>
    <w:rPr>
      <w:rFonts w:ascii="Arial" w:hAnsi="Arial" w:cs="Arial"/>
      <w:szCs w:val="24"/>
    </w:rPr>
  </w:style>
  <w:style w:type="paragraph" w:customStyle="1" w:styleId="OHBStandardohneEinzug">
    <w:name w:val="OHB Standard ohne Einzug"/>
    <w:basedOn w:val="Standard"/>
    <w:link w:val="OHBStandardohneEinzugZchn"/>
    <w:qFormat/>
    <w:rsid w:val="008927C2"/>
    <w:pPr>
      <w:ind w:left="0"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D87410"/>
    <w:rPr>
      <w:rFonts w:ascii="Arial" w:hAnsi="Arial" w:cs="Arial"/>
      <w:szCs w:val="24"/>
    </w:rPr>
  </w:style>
  <w:style w:type="character" w:customStyle="1" w:styleId="OHBStandardohneEinzugZchn">
    <w:name w:val="OHB Standard ohne Einzug Zchn"/>
    <w:basedOn w:val="Absatz-Standardschriftart"/>
    <w:link w:val="OHBStandardohneEinzug"/>
    <w:rsid w:val="008927C2"/>
    <w:rPr>
      <w:rFonts w:ascii="Arial" w:hAnsi="Arial" w:cs="Arial"/>
      <w:szCs w:val="24"/>
    </w:rPr>
  </w:style>
  <w:style w:type="character" w:styleId="Hyperlink">
    <w:name w:val="Hyperlink"/>
    <w:basedOn w:val="Absatz-Standardschriftart"/>
    <w:rsid w:val="004151B5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rsid w:val="004151B5"/>
    <w:rPr>
      <w:color w:val="800080" w:themeColor="followedHyperlink"/>
      <w:u w:val="single"/>
    </w:rPr>
  </w:style>
  <w:style w:type="paragraph" w:customStyle="1" w:styleId="OHBFuzeile">
    <w:name w:val="OHB Fußzeile"/>
    <w:basedOn w:val="Fuzeile"/>
    <w:link w:val="OHBFuzeileZchn"/>
    <w:qFormat/>
    <w:rsid w:val="008927C2"/>
    <w:pPr>
      <w:tabs>
        <w:tab w:val="left" w:pos="1018"/>
        <w:tab w:val="left" w:pos="4860"/>
        <w:tab w:val="left" w:pos="5220"/>
      </w:tabs>
      <w:suppressAutoHyphens/>
      <w:ind w:left="0"/>
    </w:pPr>
    <w:rPr>
      <w:color w:val="333333"/>
      <w:sz w:val="12"/>
      <w:szCs w:val="12"/>
      <w:lang w:eastAsia="ar-SA"/>
    </w:rPr>
  </w:style>
  <w:style w:type="character" w:customStyle="1" w:styleId="OHBFuzeileZchn">
    <w:name w:val="OHB Fußzeile Zchn"/>
    <w:basedOn w:val="Absatz-Standardschriftart"/>
    <w:link w:val="OHBFuzeile"/>
    <w:rsid w:val="008927C2"/>
    <w:rPr>
      <w:rFonts w:ascii="Arial" w:hAnsi="Arial" w:cs="Arial"/>
      <w:color w:val="333333"/>
      <w:sz w:val="12"/>
      <w:szCs w:val="12"/>
      <w:lang w:eastAsia="ar-SA"/>
    </w:rPr>
  </w:style>
  <w:style w:type="paragraph" w:customStyle="1" w:styleId="OHBBeschriftung">
    <w:name w:val="OHB Beschriftung"/>
    <w:basedOn w:val="Standard"/>
    <w:link w:val="OHBBeschriftungZchn"/>
    <w:qFormat/>
    <w:rsid w:val="008927C2"/>
    <w:pPr>
      <w:spacing w:after="0" w:line="200" w:lineRule="atLeast"/>
    </w:pPr>
    <w:rPr>
      <w:sz w:val="16"/>
      <w:szCs w:val="16"/>
    </w:rPr>
  </w:style>
  <w:style w:type="character" w:customStyle="1" w:styleId="OHBBeschriftungZchn">
    <w:name w:val="OHB Beschriftung Zchn"/>
    <w:basedOn w:val="Absatz-Standardschriftart"/>
    <w:link w:val="OHBBeschriftung"/>
    <w:rsid w:val="008927C2"/>
    <w:rPr>
      <w:rFonts w:ascii="Arial" w:hAnsi="Arial" w:cs="Arial"/>
      <w:sz w:val="16"/>
      <w:szCs w:val="16"/>
    </w:rPr>
  </w:style>
  <w:style w:type="paragraph" w:customStyle="1" w:styleId="OHBBereichsnamegrau">
    <w:name w:val="OHB Bereichsname grau"/>
    <w:basedOn w:val="Standard"/>
    <w:link w:val="OHBBereichsnamegrauZchn"/>
    <w:autoRedefine/>
    <w:qFormat/>
    <w:rsid w:val="00035264"/>
    <w:pPr>
      <w:ind w:left="0"/>
    </w:pPr>
    <w:rPr>
      <w:caps/>
      <w:noProof/>
      <w:color w:val="76766F"/>
      <w:sz w:val="24"/>
    </w:rPr>
  </w:style>
  <w:style w:type="character" w:customStyle="1" w:styleId="OHBBereichsnamegrauZchn">
    <w:name w:val="OHB Bereichsname grau Zchn"/>
    <w:basedOn w:val="Absatz-Standardschriftart"/>
    <w:link w:val="OHBBereichsnamegrau"/>
    <w:rsid w:val="00035264"/>
    <w:rPr>
      <w:rFonts w:ascii="Arial" w:hAnsi="Arial" w:cs="Arial"/>
      <w:caps/>
      <w:noProof/>
      <w:color w:val="76766F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semiHidden/>
    <w:rsid w:val="008927C2"/>
    <w:rPr>
      <w:sz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E3491"/>
    <w:pPr>
      <w:keepNext/>
      <w:keepLines/>
      <w:spacing w:before="480" w:after="0" w:line="240" w:lineRule="atLeast"/>
      <w:outlineLvl w:val="9"/>
    </w:pPr>
    <w:rPr>
      <w:rFonts w:asciiTheme="majorHAnsi" w:hAnsiTheme="majorHAnsi" w:cstheme="majorBidi"/>
      <w:bCs/>
      <w:color w:val="365F91" w:themeColor="accent1" w:themeShade="BF"/>
      <w:sz w:val="28"/>
    </w:rPr>
  </w:style>
  <w:style w:type="paragraph" w:styleId="Indexberschrift">
    <w:name w:val="index heading"/>
    <w:basedOn w:val="Standard"/>
    <w:next w:val="Inhaltsverzeichnisberschrift"/>
    <w:rsid w:val="000D53A1"/>
    <w:rPr>
      <w:rFonts w:asciiTheme="majorHAnsi" w:eastAsiaTheme="majorEastAsia" w:hAnsiTheme="majorHAnsi" w:cstheme="majorBidi"/>
      <w:b/>
      <w:bCs/>
    </w:rPr>
  </w:style>
  <w:style w:type="paragraph" w:styleId="Unterschrift">
    <w:name w:val="Signature"/>
    <w:basedOn w:val="Standard"/>
    <w:link w:val="UnterschriftZchn"/>
    <w:rsid w:val="000D53A1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rsid w:val="000D53A1"/>
    <w:rPr>
      <w:rFonts w:ascii="Arial" w:hAnsi="Arial" w:cs="Arial"/>
      <w:szCs w:val="24"/>
    </w:rPr>
  </w:style>
  <w:style w:type="paragraph" w:customStyle="1" w:styleId="OHBAufzhlung1Ebene">
    <w:name w:val="OHB Aufzählung 1. Ebene"/>
    <w:basedOn w:val="Listenabsatz"/>
    <w:link w:val="OHBAufzhlung1EbeneZchn"/>
    <w:autoRedefine/>
    <w:qFormat/>
    <w:rsid w:val="008927C2"/>
    <w:pPr>
      <w:numPr>
        <w:numId w:val="5"/>
      </w:numPr>
      <w:spacing w:before="360" w:after="240" w:line="280" w:lineRule="atLeast"/>
      <w:contextualSpacing w:val="0"/>
    </w:pPr>
    <w:rPr>
      <w:b/>
      <w:sz w:val="24"/>
    </w:rPr>
  </w:style>
  <w:style w:type="character" w:customStyle="1" w:styleId="OHBAufzhlung1EbeneZchn">
    <w:name w:val="OHB Aufzählung 1. Ebene Zchn"/>
    <w:basedOn w:val="ListenabsatzZchn"/>
    <w:link w:val="OHBAufzhlung1Ebene"/>
    <w:rsid w:val="008927C2"/>
    <w:rPr>
      <w:rFonts w:ascii="Arial" w:hAnsi="Arial" w:cs="Arial"/>
      <w:b/>
      <w:sz w:val="24"/>
      <w:szCs w:val="24"/>
    </w:rPr>
  </w:style>
  <w:style w:type="paragraph" w:customStyle="1" w:styleId="OHBAufzhlung2Ebene">
    <w:name w:val="OHB Aufzählung 2. Ebene"/>
    <w:basedOn w:val="OHBAufzhlung1Ebene"/>
    <w:link w:val="OHBAufzhlung2EbeneZchn"/>
    <w:qFormat/>
    <w:rsid w:val="00D55CD7"/>
    <w:pPr>
      <w:numPr>
        <w:ilvl w:val="1"/>
      </w:numPr>
      <w:ind w:left="851" w:hanging="494"/>
    </w:pPr>
  </w:style>
  <w:style w:type="character" w:customStyle="1" w:styleId="OHBAufzhlung2EbeneZchn">
    <w:name w:val="OHB Aufzählung 2. Ebene Zchn"/>
    <w:basedOn w:val="OHBAufzhlung1EbeneZchn"/>
    <w:link w:val="OHBAufzhlung2Ebene"/>
    <w:rsid w:val="00D55CD7"/>
    <w:rPr>
      <w:rFonts w:ascii="Arial" w:hAnsi="Arial" w:cs="Arial"/>
      <w:b/>
      <w:sz w:val="24"/>
      <w:szCs w:val="24"/>
    </w:rPr>
  </w:style>
  <w:style w:type="paragraph" w:customStyle="1" w:styleId="OHBAufzhlung3Ebene">
    <w:name w:val="OHB Aufzählung 3. Ebene"/>
    <w:basedOn w:val="OHBAufzhlung1Ebene"/>
    <w:link w:val="OHBAufzhlung3EbeneZchn"/>
    <w:qFormat/>
    <w:rsid w:val="008927C2"/>
    <w:pPr>
      <w:numPr>
        <w:ilvl w:val="2"/>
        <w:numId w:val="1"/>
      </w:numPr>
      <w:ind w:left="1843" w:hanging="850"/>
    </w:pPr>
  </w:style>
  <w:style w:type="character" w:customStyle="1" w:styleId="OHBAufzhlung3EbeneZchn">
    <w:name w:val="OHB Aufzählung 3. Ebene Zchn"/>
    <w:basedOn w:val="OHBAufzhlung1EbeneZchn"/>
    <w:link w:val="OHBAufzhlung3Ebene"/>
    <w:rsid w:val="008927C2"/>
    <w:rPr>
      <w:rFonts w:ascii="Arial" w:hAnsi="Arial" w:cs="Arial"/>
      <w:b/>
      <w:sz w:val="24"/>
      <w:szCs w:val="24"/>
    </w:rPr>
  </w:style>
  <w:style w:type="paragraph" w:styleId="Fuzeile">
    <w:name w:val="footer"/>
    <w:basedOn w:val="Standard"/>
    <w:link w:val="FuzeileZchn"/>
    <w:rsid w:val="001E3491"/>
    <w:pPr>
      <w:tabs>
        <w:tab w:val="clear" w:pos="4860"/>
        <w:tab w:val="clear" w:pos="5220"/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1E3491"/>
    <w:rPr>
      <w:rFonts w:ascii="Arial" w:hAnsi="Arial" w:cs="Arial"/>
      <w:szCs w:val="24"/>
    </w:rPr>
  </w:style>
  <w:style w:type="paragraph" w:customStyle="1" w:styleId="OHBStandard07Einzug">
    <w:name w:val="OHB Standard 07 Einzug"/>
    <w:basedOn w:val="Standard"/>
    <w:link w:val="OHBStandard07EinzugZchn"/>
    <w:rsid w:val="00717FFE"/>
  </w:style>
  <w:style w:type="paragraph" w:customStyle="1" w:styleId="OHBStandard">
    <w:name w:val="OHB Standard"/>
    <w:basedOn w:val="Standard"/>
    <w:link w:val="OHBStandardZchn"/>
    <w:rsid w:val="00170616"/>
    <w:pPr>
      <w:ind w:left="0"/>
    </w:pPr>
  </w:style>
  <w:style w:type="character" w:customStyle="1" w:styleId="OHBStandard07EinzugZchn">
    <w:name w:val="OHB Standard 07 Einzug Zchn"/>
    <w:basedOn w:val="Absatz-Standardschriftart"/>
    <w:link w:val="OHBStandard07Einzug"/>
    <w:rsid w:val="00717FFE"/>
    <w:rPr>
      <w:rFonts w:ascii="Arial" w:hAnsi="Arial" w:cs="Arial"/>
      <w:szCs w:val="24"/>
    </w:rPr>
  </w:style>
  <w:style w:type="paragraph" w:customStyle="1" w:styleId="OHBAufzhlungPunkt">
    <w:name w:val="OHB Aufzählung Punkt"/>
    <w:basedOn w:val="OHBStandard07Einzug"/>
    <w:link w:val="OHBAufzhlungPunktZchn"/>
    <w:qFormat/>
    <w:rsid w:val="004D059C"/>
    <w:pPr>
      <w:numPr>
        <w:numId w:val="3"/>
      </w:numPr>
      <w:spacing w:before="120"/>
      <w:ind w:left="850" w:hanging="425"/>
    </w:pPr>
  </w:style>
  <w:style w:type="character" w:customStyle="1" w:styleId="OHBStandardZchn">
    <w:name w:val="OHB Standard Zchn"/>
    <w:basedOn w:val="Absatz-Standardschriftart"/>
    <w:link w:val="OHBStandard"/>
    <w:rsid w:val="00170616"/>
    <w:rPr>
      <w:rFonts w:ascii="Arial" w:hAnsi="Arial" w:cs="Arial"/>
      <w:szCs w:val="24"/>
    </w:rPr>
  </w:style>
  <w:style w:type="paragraph" w:customStyle="1" w:styleId="OHBAufzhlungStrich">
    <w:name w:val="OHB Aufzählung Strich"/>
    <w:basedOn w:val="OHBAufzhlung1Ebene"/>
    <w:link w:val="OHBAufzhlungStrichZchn"/>
    <w:qFormat/>
    <w:rsid w:val="004D059C"/>
    <w:pPr>
      <w:numPr>
        <w:numId w:val="4"/>
      </w:numPr>
      <w:tabs>
        <w:tab w:val="clear" w:pos="4860"/>
        <w:tab w:val="clear" w:pos="5220"/>
      </w:tabs>
      <w:spacing w:before="120" w:after="120" w:line="240" w:lineRule="atLeast"/>
      <w:ind w:left="1135" w:hanging="284"/>
    </w:pPr>
    <w:rPr>
      <w:b w:val="0"/>
      <w:sz w:val="20"/>
    </w:rPr>
  </w:style>
  <w:style w:type="character" w:customStyle="1" w:styleId="OHBAufzhlungPunktZchn">
    <w:name w:val="OHB Aufzählung Punkt Zchn"/>
    <w:basedOn w:val="OHBStandard07EinzugZchn"/>
    <w:link w:val="OHBAufzhlungPunkt"/>
    <w:rsid w:val="004D059C"/>
    <w:rPr>
      <w:rFonts w:ascii="Arial" w:hAnsi="Arial" w:cs="Arial"/>
      <w:szCs w:val="24"/>
    </w:rPr>
  </w:style>
  <w:style w:type="paragraph" w:customStyle="1" w:styleId="OHBberschrift1Ebene">
    <w:name w:val="OHB Überschrift 1. Ebene"/>
    <w:basedOn w:val="Standard"/>
    <w:link w:val="OHBberschrift1EbeneZchn"/>
    <w:qFormat/>
    <w:rsid w:val="004D059C"/>
    <w:pPr>
      <w:spacing w:before="360" w:after="240"/>
      <w:ind w:left="0"/>
    </w:pPr>
    <w:rPr>
      <w:rFonts w:eastAsiaTheme="majorEastAsia"/>
      <w:b/>
      <w:sz w:val="24"/>
    </w:rPr>
  </w:style>
  <w:style w:type="character" w:customStyle="1" w:styleId="OHBAufzhlungStrichZchn">
    <w:name w:val="OHB Aufzählung Strich Zchn"/>
    <w:basedOn w:val="OHBAufzhlung1EbeneZchn"/>
    <w:link w:val="OHBAufzhlungStrich"/>
    <w:rsid w:val="004D059C"/>
    <w:rPr>
      <w:rFonts w:ascii="Arial" w:hAnsi="Arial" w:cs="Arial"/>
      <w:b w:val="0"/>
      <w:sz w:val="24"/>
      <w:szCs w:val="24"/>
    </w:rPr>
  </w:style>
  <w:style w:type="paragraph" w:customStyle="1" w:styleId="OHBberschrift2Ebene">
    <w:name w:val="OHB Überschrift 2. Ebene"/>
    <w:basedOn w:val="OHBAufzhlungPunkt"/>
    <w:link w:val="OHBberschrift2EbeneZchn"/>
    <w:qFormat/>
    <w:rsid w:val="004D059C"/>
    <w:pPr>
      <w:numPr>
        <w:numId w:val="0"/>
      </w:numPr>
      <w:ind w:left="850" w:hanging="425"/>
    </w:pPr>
    <w:rPr>
      <w:b/>
      <w:sz w:val="24"/>
    </w:rPr>
  </w:style>
  <w:style w:type="character" w:customStyle="1" w:styleId="OHBberschrift1EbeneZchn">
    <w:name w:val="OHB Überschrift 1. Ebene Zchn"/>
    <w:basedOn w:val="Absatz-Standardschriftart"/>
    <w:link w:val="OHBberschrift1Ebene"/>
    <w:rsid w:val="004D059C"/>
    <w:rPr>
      <w:rFonts w:ascii="Arial" w:eastAsiaTheme="majorEastAsia" w:hAnsi="Arial" w:cs="Arial"/>
      <w:b/>
      <w:sz w:val="24"/>
      <w:szCs w:val="24"/>
    </w:rPr>
  </w:style>
  <w:style w:type="character" w:customStyle="1" w:styleId="OHBberschrift2EbeneZchn">
    <w:name w:val="OHB Überschrift 2. Ebene Zchn"/>
    <w:basedOn w:val="OHBAufzhlungPunktZchn"/>
    <w:link w:val="OHBberschrift2Ebene"/>
    <w:rsid w:val="004D059C"/>
    <w:rPr>
      <w:rFonts w:ascii="Arial" w:hAnsi="Arial" w:cs="Arial"/>
      <w:b/>
      <w:sz w:val="24"/>
      <w:szCs w:val="24"/>
    </w:rPr>
  </w:style>
  <w:style w:type="paragraph" w:customStyle="1" w:styleId="OHBUnterschriften">
    <w:name w:val="OHB Unterschriften"/>
    <w:aliases w:val="Beschriftungen"/>
    <w:basedOn w:val="OHBberschrift2Ebene"/>
    <w:link w:val="OHBUnterschriftenZchn"/>
    <w:rsid w:val="00035264"/>
    <w:pPr>
      <w:spacing w:before="0" w:after="0" w:line="200" w:lineRule="atLeast"/>
    </w:pPr>
    <w:rPr>
      <w:sz w:val="16"/>
      <w:szCs w:val="16"/>
    </w:rPr>
  </w:style>
  <w:style w:type="character" w:customStyle="1" w:styleId="OHBUnterschriftenZchn">
    <w:name w:val="OHB Unterschriften Zchn"/>
    <w:aliases w:val="Beschriftungen Zchn"/>
    <w:basedOn w:val="OHBberschrift2EbeneZchn"/>
    <w:link w:val="OHBUnterschriften"/>
    <w:rsid w:val="00035264"/>
    <w:rPr>
      <w:rFonts w:ascii="Arial" w:hAnsi="Arial" w:cs="Arial"/>
      <w:b/>
      <w:sz w:val="16"/>
      <w:szCs w:val="16"/>
    </w:rPr>
  </w:style>
  <w:style w:type="character" w:customStyle="1" w:styleId="OHBStandardEinzug07Zchn">
    <w:name w:val="OHB Standard Einzug 07 Zchn"/>
    <w:basedOn w:val="Absatz-Standardschriftart"/>
    <w:link w:val="OHBStandardEinzug07"/>
    <w:locked/>
    <w:rsid w:val="00832C2E"/>
    <w:rPr>
      <w:rFonts w:ascii="Arial" w:hAnsi="Arial" w:cs="Arial"/>
      <w:szCs w:val="24"/>
    </w:rPr>
  </w:style>
  <w:style w:type="paragraph" w:customStyle="1" w:styleId="OHBStandardEinzug07">
    <w:name w:val="OHB Standard Einzug 07"/>
    <w:basedOn w:val="Standard"/>
    <w:link w:val="OHBStandardEinzug07Zchn"/>
    <w:qFormat/>
    <w:rsid w:val="00832C2E"/>
    <w:pPr>
      <w:ind w:left="397"/>
    </w:pPr>
  </w:style>
  <w:style w:type="paragraph" w:styleId="Sprechblasentext">
    <w:name w:val="Balloon Text"/>
    <w:basedOn w:val="Standard"/>
    <w:link w:val="SprechblasentextZchn"/>
    <w:rsid w:val="00420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420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6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emeinsame_Dateien\ViFlow\Dateien\Vorlagen\Chirurgie%20Vorlagen\Chirurgie%20Dokumentvorlage%20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Chirurgie Dokumentvorlage quer.dotx</Template>
  <TotalTime>0</TotalTime>
  <Pages>1</Pages>
  <Words>40</Words>
  <Characters>351</Characters>
  <Application>Microsoft Office Word</Application>
  <DocSecurity>8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Hannoversche Kinderheilanstalt</Company>
  <LinksUpToDate>false</LinksUpToDate>
  <CharactersWithSpaces>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3</cp:revision>
  <cp:lastPrinted>2017-07-12T08:26:00Z</cp:lastPrinted>
  <dcterms:created xsi:type="dcterms:W3CDTF">2022-11-14T12:15:00Z</dcterms:created>
  <dcterms:modified xsi:type="dcterms:W3CDTF">2022-11-18T07:19:00Z</dcterms:modified>
</cp:coreProperties>
</file>